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8CC" w:rsidRPr="00F07DE6" w:rsidRDefault="007B38CC" w:rsidP="00F07DE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DE6">
        <w:rPr>
          <w:rFonts w:ascii="Times New Roman" w:hAnsi="Times New Roman"/>
          <w:b/>
          <w:sz w:val="28"/>
          <w:szCs w:val="28"/>
        </w:rPr>
        <w:t>Методические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рекомендации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проведению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уроков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права</w:t>
      </w:r>
    </w:p>
    <w:p w:rsidR="007B38CC" w:rsidRDefault="007B38CC" w:rsidP="00F07DE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07DE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общеобразовательных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учреждениях</w:t>
      </w:r>
    </w:p>
    <w:p w:rsidR="007B38CC" w:rsidRPr="00F07DE6" w:rsidRDefault="007B38CC" w:rsidP="00F07DE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7B38CC" w:rsidRPr="00F07DE6" w:rsidRDefault="007B38CC" w:rsidP="00F07DE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задачей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современной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подготовка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людей,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обладающих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специальными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самостоятельной,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творческой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к</w:t>
      </w:r>
      <w:r w:rsidRPr="00F07DE6">
        <w:rPr>
          <w:rFonts w:ascii="Times New Roman" w:hAnsi="Times New Roman"/>
          <w:sz w:val="28"/>
          <w:szCs w:val="28"/>
        </w:rPr>
        <w:t>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личности.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расширить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специал</w:t>
      </w:r>
      <w:r w:rsidRPr="00F07DE6">
        <w:rPr>
          <w:rFonts w:ascii="Times New Roman" w:hAnsi="Times New Roman"/>
          <w:sz w:val="28"/>
          <w:szCs w:val="28"/>
        </w:rPr>
        <w:t>ь</w:t>
      </w:r>
      <w:r w:rsidRPr="00F07DE6">
        <w:rPr>
          <w:rFonts w:ascii="Times New Roman" w:hAnsi="Times New Roman"/>
          <w:sz w:val="28"/>
          <w:szCs w:val="28"/>
        </w:rPr>
        <w:t>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свободах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</w:t>
      </w:r>
      <w:r w:rsidRPr="00F07DE6">
        <w:rPr>
          <w:rFonts w:ascii="Times New Roman" w:hAnsi="Times New Roman"/>
          <w:sz w:val="28"/>
          <w:szCs w:val="28"/>
        </w:rPr>
        <w:t>с</w:t>
      </w:r>
      <w:r w:rsidRPr="00F07DE6">
        <w:rPr>
          <w:rFonts w:ascii="Times New Roman" w:hAnsi="Times New Roman"/>
          <w:sz w:val="28"/>
          <w:szCs w:val="28"/>
        </w:rPr>
        <w:t>сии,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способах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правомерных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способах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щиты.</w:t>
      </w:r>
    </w:p>
    <w:p w:rsidR="007B38CC" w:rsidRPr="00F07DE6" w:rsidRDefault="007B38CC" w:rsidP="00F07DE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сложившейся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протяжении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многих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образ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преподавание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традиционно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старших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классах.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ориентировано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усл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самоопределения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её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самореализации,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</w:t>
      </w:r>
      <w:r w:rsidRPr="00F07DE6">
        <w:rPr>
          <w:rFonts w:ascii="Times New Roman" w:hAnsi="Times New Roman"/>
          <w:sz w:val="28"/>
          <w:szCs w:val="28"/>
        </w:rPr>
        <w:t>ж</w:t>
      </w:r>
      <w:r w:rsidRPr="00F07DE6">
        <w:rPr>
          <w:rFonts w:ascii="Times New Roman" w:hAnsi="Times New Roman"/>
          <w:sz w:val="28"/>
          <w:szCs w:val="28"/>
        </w:rPr>
        <w:t>данского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целом,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укрепление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начинать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начального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этапа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школьников,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скольку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раннем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начинают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усваивать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б</w:t>
      </w:r>
      <w:r w:rsidRPr="00F07DE6">
        <w:rPr>
          <w:rFonts w:ascii="Times New Roman" w:hAnsi="Times New Roman"/>
          <w:sz w:val="28"/>
          <w:szCs w:val="28"/>
        </w:rPr>
        <w:t>щества,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живут.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з</w:t>
      </w:r>
      <w:r w:rsidRPr="00F07DE6">
        <w:rPr>
          <w:rFonts w:ascii="Times New Roman" w:hAnsi="Times New Roman"/>
          <w:sz w:val="28"/>
          <w:szCs w:val="28"/>
        </w:rPr>
        <w:t>вестны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доступны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учащимся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начальных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упрощенной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</w:t>
      </w:r>
      <w:r w:rsidRPr="00F07DE6">
        <w:rPr>
          <w:rFonts w:ascii="Times New Roman" w:hAnsi="Times New Roman"/>
          <w:sz w:val="28"/>
          <w:szCs w:val="28"/>
        </w:rPr>
        <w:t>к</w:t>
      </w:r>
      <w:r w:rsidRPr="00F07DE6">
        <w:rPr>
          <w:rFonts w:ascii="Times New Roman" w:hAnsi="Times New Roman"/>
          <w:sz w:val="28"/>
          <w:szCs w:val="28"/>
        </w:rPr>
        <w:t>тическое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знакомство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начинается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ещё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семье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вопросов: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хорошо?»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плохо?».</w:t>
      </w:r>
    </w:p>
    <w:p w:rsidR="007B38CC" w:rsidRPr="00F07DE6" w:rsidRDefault="007B38CC" w:rsidP="00F07DE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</w:t>
      </w:r>
      <w:r w:rsidRPr="00F07DE6">
        <w:rPr>
          <w:rFonts w:ascii="Times New Roman" w:hAnsi="Times New Roman"/>
          <w:sz w:val="28"/>
          <w:szCs w:val="28"/>
        </w:rPr>
        <w:t>д</w:t>
      </w:r>
      <w:r w:rsidRPr="00F07DE6">
        <w:rPr>
          <w:rFonts w:ascii="Times New Roman" w:hAnsi="Times New Roman"/>
          <w:sz w:val="28"/>
          <w:szCs w:val="28"/>
        </w:rPr>
        <w:t>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выд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этапа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годам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обучения: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начальная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1-го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4-й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классы;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5-го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9-й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классы;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III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полная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средняя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10-11-й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классы.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F07DE6">
        <w:rPr>
          <w:rFonts w:ascii="Times New Roman" w:hAnsi="Times New Roman"/>
          <w:b/>
          <w:sz w:val="28"/>
          <w:szCs w:val="28"/>
        </w:rPr>
        <w:t>Примерный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учебный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план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занятий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610"/>
        <w:gridCol w:w="6930"/>
      </w:tblGrid>
      <w:tr w:rsidR="007B38CC" w:rsidRPr="00F07DE6" w:rsidTr="009F2454">
        <w:trPr>
          <w:tblCellSpacing w:w="15" w:type="dxa"/>
        </w:trPr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классы.</w:t>
            </w:r>
          </w:p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«Окружающий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мир»</w:t>
            </w:r>
          </w:p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неделю</w:t>
            </w:r>
          </w:p>
        </w:tc>
        <w:tc>
          <w:tcPr>
            <w:tcW w:w="6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Основное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содержание: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Чудо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жизни.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ребенка.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Как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жить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среди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людей.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Наши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нравстве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ценности.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каждый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день.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граждане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России.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Наши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до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б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дела.</w:t>
            </w:r>
          </w:p>
        </w:tc>
      </w:tr>
      <w:tr w:rsidR="007B38CC" w:rsidRPr="00F07DE6" w:rsidTr="009F2454">
        <w:trPr>
          <w:tblCellSpacing w:w="15" w:type="dxa"/>
        </w:trPr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5-9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классы.</w:t>
            </w:r>
          </w:p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Курсы: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«Граждановед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ние»</w:t>
            </w:r>
          </w:p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«Обществов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дение»</w:t>
            </w:r>
          </w:p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неделю</w:t>
            </w:r>
          </w:p>
        </w:tc>
        <w:tc>
          <w:tcPr>
            <w:tcW w:w="6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Основное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содержание: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общество.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ловека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ребенка.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Моральные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ценности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общес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т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нравственные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ориентиры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Государство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право.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Конституционные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обязанности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России.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Правопорядок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охр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как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вы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шая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ценность.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Индивидуальность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свободы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гражданина.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Общество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сложный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социальный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организм.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Роль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социальных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норм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жизни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общес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т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Нравственные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ловека.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Регулирование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российским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законодательством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системы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общественных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отн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шений.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Конституционные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жизни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общества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РФ.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Несовершеннолетние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граждане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как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субъекты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отношений.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настоящее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б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у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дущее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своей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Родины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России.</w:t>
            </w:r>
          </w:p>
        </w:tc>
      </w:tr>
      <w:tr w:rsidR="007B38CC" w:rsidRPr="00F07DE6" w:rsidTr="009F2454">
        <w:trPr>
          <w:tblCellSpacing w:w="15" w:type="dxa"/>
        </w:trPr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10-11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классы.</w:t>
            </w:r>
          </w:p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«Обществозн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а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ние»</w:t>
            </w:r>
          </w:p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неделю</w:t>
            </w:r>
          </w:p>
        </w:tc>
        <w:tc>
          <w:tcPr>
            <w:tcW w:w="6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B38CC" w:rsidRPr="00F07DE6" w:rsidRDefault="007B38CC" w:rsidP="00F07DE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7DE6">
              <w:rPr>
                <w:rFonts w:ascii="Times New Roman" w:hAnsi="Times New Roman"/>
                <w:sz w:val="24"/>
                <w:szCs w:val="24"/>
              </w:rPr>
              <w:t>Основное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содержание: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общество.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Актуальные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блемы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современного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мира,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современной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цивил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зации.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Отве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т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ственность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будущее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Земли.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Российское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государство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путях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модернизации.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Гра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ж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дане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системе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экономических,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политических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прав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отношений.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Моральные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ценности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нравственный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мир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е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ловека.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Связь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человека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Отечеством.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Стратегия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выбора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жи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з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ненного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7DE6">
              <w:rPr>
                <w:rFonts w:ascii="Times New Roman" w:hAnsi="Times New Roman"/>
                <w:sz w:val="24"/>
                <w:szCs w:val="24"/>
              </w:rPr>
              <w:t>пути.</w:t>
            </w:r>
          </w:p>
        </w:tc>
      </w:tr>
    </w:tbl>
    <w:p w:rsidR="007B38CC" w:rsidRPr="00F07DE6" w:rsidRDefault="007B38CC" w:rsidP="00F07DE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этапах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больше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внимания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нравственно-правовому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образованию,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способствует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правильному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восприятию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нравс</w:t>
      </w:r>
      <w:r w:rsidRPr="00F07DE6">
        <w:rPr>
          <w:rFonts w:ascii="Times New Roman" w:hAnsi="Times New Roman"/>
          <w:sz w:val="28"/>
          <w:szCs w:val="28"/>
        </w:rPr>
        <w:t>т</w:t>
      </w:r>
      <w:r w:rsidRPr="00F07DE6">
        <w:rPr>
          <w:rFonts w:ascii="Times New Roman" w:hAnsi="Times New Roman"/>
          <w:sz w:val="28"/>
          <w:szCs w:val="28"/>
        </w:rPr>
        <w:t>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ценностей,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формированию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школьников.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Указанные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фундаментом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дальнейшего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разв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учащихся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третьем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обучения.</w:t>
      </w:r>
    </w:p>
    <w:p w:rsidR="007B38CC" w:rsidRPr="00F07DE6" w:rsidRDefault="007B38CC" w:rsidP="00F07DE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Особенность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предлагаемой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применяются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интерактивные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методы,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учитывающие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возрастные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особенности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учащи</w:t>
      </w:r>
      <w:r w:rsidRPr="00F07DE6">
        <w:rPr>
          <w:rFonts w:ascii="Times New Roman" w:hAnsi="Times New Roman"/>
          <w:sz w:val="28"/>
          <w:szCs w:val="28"/>
        </w:rPr>
        <w:t>х</w:t>
      </w:r>
      <w:r w:rsidRPr="00F07DE6">
        <w:rPr>
          <w:rFonts w:ascii="Times New Roman" w:hAnsi="Times New Roman"/>
          <w:sz w:val="28"/>
          <w:szCs w:val="28"/>
        </w:rPr>
        <w:t>ся.</w:t>
      </w:r>
    </w:p>
    <w:p w:rsidR="007B38CC" w:rsidRPr="00F07DE6" w:rsidRDefault="007B38CC" w:rsidP="00F07DE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формам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относятся: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работа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малых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</w:t>
      </w:r>
      <w:r w:rsidRPr="00F07DE6">
        <w:rPr>
          <w:rFonts w:ascii="Times New Roman" w:hAnsi="Times New Roman"/>
          <w:sz w:val="28"/>
          <w:szCs w:val="28"/>
        </w:rPr>
        <w:t>у</w:t>
      </w:r>
      <w:r w:rsidRPr="00F07DE6">
        <w:rPr>
          <w:rFonts w:ascii="Times New Roman" w:hAnsi="Times New Roman"/>
          <w:sz w:val="28"/>
          <w:szCs w:val="28"/>
        </w:rPr>
        <w:t>чающие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ролевые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игры,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встречи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специалистами,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«круглые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столы»,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</w:t>
      </w:r>
      <w:r w:rsidRPr="00F07DE6">
        <w:rPr>
          <w:rFonts w:ascii="Times New Roman" w:hAnsi="Times New Roman"/>
          <w:sz w:val="28"/>
          <w:szCs w:val="28"/>
        </w:rPr>
        <w:t>з</w:t>
      </w:r>
      <w:r w:rsidRPr="00F07DE6">
        <w:rPr>
          <w:rFonts w:ascii="Times New Roman" w:hAnsi="Times New Roman"/>
          <w:sz w:val="28"/>
          <w:szCs w:val="28"/>
        </w:rPr>
        <w:t>говые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штурмы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позволяют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приобрести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наработать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практические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умения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применении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полученных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знаний.</w:t>
      </w:r>
    </w:p>
    <w:p w:rsidR="007B38CC" w:rsidRPr="00F07DE6" w:rsidRDefault="007B38CC" w:rsidP="00F07DE6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Интерактивные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методы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позволяют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включить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процесс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присутствующих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уроке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педагогу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орган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занятии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оказывался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димостью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делать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самостоятельный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выбор,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отстаивать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позицию,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опред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лять,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поступить,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недопустимо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поступить.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ур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учатся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дискутировать,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спорить,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чужое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признавать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другого,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видеть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равноправного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партнера,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прилагать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усилия,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направленные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коллектива.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Результатом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новится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материала,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мышления,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собности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анализировать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ситуацию,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формируются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навыки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коммуникабельн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сти.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Основными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задачами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являются: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устроена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система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ц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лом;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различать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отрасли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сталкивается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еж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дневно,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например,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гражданское,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трудовое,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семейное,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жилищное,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администр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тивное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право;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выработать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привычку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обращаться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возникающих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блем,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поскольку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обычный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правило,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состоянии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самосто</w:t>
      </w:r>
      <w:r w:rsidRPr="00F07DE6">
        <w:rPr>
          <w:rFonts w:ascii="Times New Roman" w:hAnsi="Times New Roman"/>
          <w:sz w:val="28"/>
          <w:szCs w:val="28"/>
        </w:rPr>
        <w:t>я</w:t>
      </w:r>
      <w:r w:rsidRPr="00F07DE6">
        <w:rPr>
          <w:rFonts w:ascii="Times New Roman" w:hAnsi="Times New Roman"/>
          <w:sz w:val="28"/>
          <w:szCs w:val="28"/>
        </w:rPr>
        <w:t>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квалифицированно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решить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сло</w:t>
      </w:r>
      <w:r w:rsidRPr="00F07DE6">
        <w:rPr>
          <w:rFonts w:ascii="Times New Roman" w:hAnsi="Times New Roman"/>
          <w:sz w:val="28"/>
          <w:szCs w:val="28"/>
        </w:rPr>
        <w:t>ж</w:t>
      </w:r>
      <w:r w:rsidRPr="00F07DE6">
        <w:rPr>
          <w:rFonts w:ascii="Times New Roman" w:hAnsi="Times New Roman"/>
          <w:sz w:val="28"/>
          <w:szCs w:val="28"/>
        </w:rPr>
        <w:t>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проблемы;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воспитать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поколения,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будут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осознавать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наличие</w:t>
      </w:r>
      <w:r w:rsidRPr="00F07DE6">
        <w:rPr>
          <w:rFonts w:ascii="Times New Roman" w:hAnsi="Times New Roman"/>
          <w:sz w:val="28"/>
          <w:szCs w:val="28"/>
        </w:rPr>
        <w:br/>
        <w:t>собственных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свобод,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уважительно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относит</w:t>
      </w:r>
      <w:r w:rsidRPr="00F07DE6">
        <w:rPr>
          <w:rFonts w:ascii="Times New Roman" w:hAnsi="Times New Roman"/>
          <w:sz w:val="28"/>
          <w:szCs w:val="28"/>
        </w:rPr>
        <w:t>ь</w:t>
      </w:r>
      <w:r w:rsidRPr="00F07DE6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других.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Воспитательные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невозможно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решить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одним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лишь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запоминанием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п</w:t>
      </w:r>
      <w:r w:rsidRPr="00F07DE6">
        <w:rPr>
          <w:rFonts w:ascii="Times New Roman" w:hAnsi="Times New Roman"/>
          <w:sz w:val="28"/>
          <w:szCs w:val="28"/>
        </w:rPr>
        <w:t>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понятий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терминов.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включать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разнообразные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виды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практической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могли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приобрести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навыки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жизненных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ситуаций,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научились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т</w:t>
      </w:r>
      <w:r w:rsidRPr="00F07DE6">
        <w:rPr>
          <w:rFonts w:ascii="Times New Roman" w:hAnsi="Times New Roman"/>
          <w:sz w:val="28"/>
          <w:szCs w:val="28"/>
        </w:rPr>
        <w:t>стаивать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права.</w:t>
      </w:r>
    </w:p>
    <w:p w:rsidR="007B38CC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Обучение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дальнейшего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изучения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происходит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ребенка,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кладываются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взглядов,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убеждений,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ценностных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нравственных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ориентации.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полным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утверждать,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ведущим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звеном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</w:t>
      </w:r>
      <w:r w:rsidRPr="00F07DE6">
        <w:rPr>
          <w:rFonts w:ascii="Times New Roman" w:hAnsi="Times New Roman"/>
          <w:sz w:val="28"/>
          <w:szCs w:val="28"/>
        </w:rPr>
        <w:t>з</w:t>
      </w:r>
      <w:r w:rsidRPr="00F07DE6">
        <w:rPr>
          <w:rFonts w:ascii="Times New Roman" w:hAnsi="Times New Roman"/>
          <w:sz w:val="28"/>
          <w:szCs w:val="28"/>
        </w:rPr>
        <w:t>ложена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особая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подрастающее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поколение.</w:t>
      </w:r>
    </w:p>
    <w:p w:rsidR="007B38CC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B38CC" w:rsidRPr="00367DBD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67DBD">
        <w:rPr>
          <w:rFonts w:ascii="Times New Roman" w:hAnsi="Times New Roman"/>
          <w:b/>
          <w:sz w:val="28"/>
          <w:szCs w:val="28"/>
        </w:rPr>
        <w:t>Рекомендуемая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67DBD">
        <w:rPr>
          <w:rFonts w:ascii="Times New Roman" w:hAnsi="Times New Roman"/>
          <w:b/>
          <w:sz w:val="28"/>
          <w:szCs w:val="28"/>
        </w:rPr>
        <w:t>литература:</w:t>
      </w:r>
    </w:p>
    <w:p w:rsidR="007B38CC" w:rsidRPr="00F07DE6" w:rsidRDefault="007B38CC" w:rsidP="00F07DE6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Шабельник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Е.С.,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Каширцева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Е.Г.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Ваши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Книга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учащихся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чальных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Вита-Пресс,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2007;</w:t>
      </w:r>
    </w:p>
    <w:p w:rsidR="007B38CC" w:rsidRPr="00F07DE6" w:rsidRDefault="007B38CC" w:rsidP="00F07DE6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Антонов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Младшим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школьникам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Всеобщей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декларации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Пособие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начальной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Вита-Пресс,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2007;</w:t>
      </w:r>
    </w:p>
    <w:p w:rsidR="007B38CC" w:rsidRPr="00F07DE6" w:rsidRDefault="007B38CC" w:rsidP="00F07DE6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Антонов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Изучаем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Рабочая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тетрадь.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Вита-Пресс,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2007;</w:t>
      </w:r>
    </w:p>
    <w:p w:rsidR="007B38CC" w:rsidRPr="00F07DE6" w:rsidRDefault="007B38CC" w:rsidP="00F07DE6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Методика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преподавания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ребенка.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Учебное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пособие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студентов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высших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педагог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заведений/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Проф.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Маллаева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Д.М.,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проф.Омаровой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П.О.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Маха</w:t>
      </w:r>
      <w:r w:rsidRPr="00F07DE6">
        <w:rPr>
          <w:rFonts w:ascii="Times New Roman" w:hAnsi="Times New Roman"/>
          <w:sz w:val="28"/>
          <w:szCs w:val="28"/>
        </w:rPr>
        <w:t>ч</w:t>
      </w:r>
      <w:r w:rsidRPr="00F07DE6">
        <w:rPr>
          <w:rFonts w:ascii="Times New Roman" w:hAnsi="Times New Roman"/>
          <w:sz w:val="28"/>
          <w:szCs w:val="28"/>
        </w:rPr>
        <w:t>кала: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«ДГПУ»,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Алеф,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2008;</w:t>
      </w:r>
    </w:p>
    <w:p w:rsidR="007B38CC" w:rsidRPr="00F07DE6" w:rsidRDefault="007B38CC" w:rsidP="00F07DE6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Абдуразакова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Д.М.,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Гаджиева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П.Д.,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Гасанов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М.Г.,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Мусакаева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З.З.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Детям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Учебное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пособие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учащихся.-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Махачкала: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«Эпоха»,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2008.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b/>
          <w:sz w:val="28"/>
          <w:szCs w:val="28"/>
        </w:rPr>
        <w:t>Урок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«Конституционные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права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обязанности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7DE6">
        <w:rPr>
          <w:rFonts w:ascii="Times New Roman" w:hAnsi="Times New Roman"/>
          <w:b/>
          <w:sz w:val="28"/>
          <w:szCs w:val="28"/>
        </w:rPr>
        <w:t>граждан»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67DBD">
        <w:rPr>
          <w:rFonts w:ascii="Times New Roman" w:hAnsi="Times New Roman"/>
          <w:b/>
          <w:sz w:val="28"/>
          <w:szCs w:val="28"/>
        </w:rPr>
        <w:t>в V- IX классах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предполагает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получение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причинах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назначении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содержании,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пон</w:t>
      </w:r>
      <w:r w:rsidRPr="00F07DE6">
        <w:rPr>
          <w:rFonts w:ascii="Times New Roman" w:hAnsi="Times New Roman"/>
          <w:sz w:val="28"/>
          <w:szCs w:val="28"/>
        </w:rPr>
        <w:t>я</w:t>
      </w:r>
      <w:r w:rsidRPr="00F07DE6">
        <w:rPr>
          <w:rFonts w:ascii="Times New Roman" w:hAnsi="Times New Roman"/>
          <w:sz w:val="28"/>
          <w:szCs w:val="28"/>
        </w:rPr>
        <w:t>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стве.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Материалы: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доска,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письменные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принадлежности,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Росси</w:t>
      </w:r>
      <w:r w:rsidRPr="00F07DE6">
        <w:rPr>
          <w:rFonts w:ascii="Times New Roman" w:hAnsi="Times New Roman"/>
          <w:sz w:val="28"/>
          <w:szCs w:val="28"/>
        </w:rPr>
        <w:t>й</w:t>
      </w:r>
      <w:r w:rsidRPr="00F07DE6">
        <w:rPr>
          <w:rFonts w:ascii="Times New Roman" w:hAnsi="Times New Roman"/>
          <w:sz w:val="28"/>
          <w:szCs w:val="28"/>
        </w:rPr>
        <w:t>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Федерации.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понятия: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референдум,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</w:t>
      </w:r>
      <w:r w:rsidRPr="00F07DE6">
        <w:rPr>
          <w:rFonts w:ascii="Times New Roman" w:hAnsi="Times New Roman"/>
          <w:sz w:val="28"/>
          <w:szCs w:val="28"/>
        </w:rPr>
        <w:t>ж</w:t>
      </w:r>
      <w:r w:rsidRPr="00F07DE6">
        <w:rPr>
          <w:rFonts w:ascii="Times New Roman" w:hAnsi="Times New Roman"/>
          <w:sz w:val="28"/>
          <w:szCs w:val="28"/>
        </w:rPr>
        <w:t>данское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граждан.</w:t>
      </w:r>
    </w:p>
    <w:p w:rsidR="007B38CC" w:rsidRPr="00367DBD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67DBD">
        <w:rPr>
          <w:rFonts w:ascii="Times New Roman" w:hAnsi="Times New Roman"/>
          <w:b/>
          <w:sz w:val="28"/>
          <w:szCs w:val="28"/>
        </w:rPr>
        <w:t>Ход урока:</w:t>
      </w:r>
    </w:p>
    <w:p w:rsidR="007B38CC" w:rsidRPr="00367DBD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67DBD">
        <w:rPr>
          <w:rFonts w:ascii="Times New Roman" w:hAnsi="Times New Roman"/>
          <w:sz w:val="28"/>
          <w:szCs w:val="28"/>
          <w:u w:val="single"/>
        </w:rPr>
        <w:t>1. Беседа с учениками - 10 минут.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Учитель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беседу,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объясняет,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какова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главная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задача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</w:t>
      </w:r>
      <w:r w:rsidRPr="00F07DE6">
        <w:rPr>
          <w:rFonts w:ascii="Times New Roman" w:hAnsi="Times New Roman"/>
          <w:sz w:val="28"/>
          <w:szCs w:val="28"/>
        </w:rPr>
        <w:t>у</w:t>
      </w:r>
      <w:r w:rsidRPr="00F07DE6">
        <w:rPr>
          <w:rFonts w:ascii="Times New Roman" w:hAnsi="Times New Roman"/>
          <w:sz w:val="28"/>
          <w:szCs w:val="28"/>
        </w:rPr>
        <w:t>дарства,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почему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появ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играют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целом,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принимаются.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образом,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определенные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указанной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теме.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лучш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усвоения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материала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изложения,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дующ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характера:</w:t>
      </w:r>
    </w:p>
    <w:p w:rsidR="007B38CC" w:rsidRPr="00F07DE6" w:rsidRDefault="007B38CC" w:rsidP="00367DBD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читали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Федерации?</w:t>
      </w:r>
    </w:p>
    <w:p w:rsidR="007B38CC" w:rsidRPr="00F07DE6" w:rsidRDefault="007B38CC" w:rsidP="00367DBD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нужно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закреплять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вообще?</w:t>
      </w:r>
    </w:p>
    <w:p w:rsidR="007B38CC" w:rsidRPr="00F07DE6" w:rsidRDefault="007B38CC" w:rsidP="00367DBD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соблюдаете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РФ?</w:t>
      </w:r>
    </w:p>
    <w:p w:rsidR="007B38CC" w:rsidRPr="00F07DE6" w:rsidRDefault="007B38CC" w:rsidP="00367DBD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закреплены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граждан?</w:t>
      </w:r>
    </w:p>
    <w:p w:rsidR="007B38CC" w:rsidRPr="00F07DE6" w:rsidRDefault="007B38CC" w:rsidP="00367DBD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какие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несут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блага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получают?</w:t>
      </w:r>
    </w:p>
    <w:p w:rsidR="007B38CC" w:rsidRPr="00F07DE6" w:rsidRDefault="007B38CC" w:rsidP="00367DBD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считать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отдельную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государством?</w:t>
      </w:r>
    </w:p>
    <w:p w:rsidR="007B38CC" w:rsidRPr="00367DBD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67DBD">
        <w:rPr>
          <w:rFonts w:ascii="Times New Roman" w:hAnsi="Times New Roman"/>
          <w:sz w:val="28"/>
          <w:szCs w:val="28"/>
          <w:u w:val="single"/>
        </w:rPr>
        <w:t>2. Работа в группах - 30 минут.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Разделите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выберите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д</w:t>
      </w:r>
      <w:r w:rsidRPr="00F07DE6">
        <w:rPr>
          <w:rFonts w:ascii="Times New Roman" w:hAnsi="Times New Roman"/>
          <w:sz w:val="28"/>
          <w:szCs w:val="28"/>
        </w:rPr>
        <w:t>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представителю,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будет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регулировать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Попросите,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был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</w:t>
      </w:r>
      <w:r w:rsidRPr="00F07DE6">
        <w:rPr>
          <w:rFonts w:ascii="Times New Roman" w:hAnsi="Times New Roman"/>
          <w:sz w:val="28"/>
          <w:szCs w:val="28"/>
        </w:rPr>
        <w:t>д</w:t>
      </w:r>
      <w:r w:rsidRPr="00F07DE6">
        <w:rPr>
          <w:rFonts w:ascii="Times New Roman" w:hAnsi="Times New Roman"/>
          <w:sz w:val="28"/>
          <w:szCs w:val="28"/>
        </w:rPr>
        <w:t>ставлен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письменном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виде.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указанию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учителя,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выполнить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итоге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станут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с</w:t>
      </w:r>
      <w:r w:rsidRPr="00F07DE6">
        <w:rPr>
          <w:rFonts w:ascii="Times New Roman" w:hAnsi="Times New Roman"/>
          <w:sz w:val="28"/>
          <w:szCs w:val="28"/>
        </w:rPr>
        <w:t>новными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разделами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конституции.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Например,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принципы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страны,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хотели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вт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п</w:t>
      </w:r>
      <w:r w:rsidRPr="00F07DE6">
        <w:rPr>
          <w:rFonts w:ascii="Times New Roman" w:hAnsi="Times New Roman"/>
          <w:sz w:val="28"/>
          <w:szCs w:val="28"/>
        </w:rPr>
        <w:t>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страны.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Третья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укажет,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руководителей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руководящих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включены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опишет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(либо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 w:rsidRPr="00F07DE6">
        <w:rPr>
          <w:rFonts w:ascii="Times New Roman" w:hAnsi="Times New Roman"/>
          <w:sz w:val="28"/>
          <w:szCs w:val="28"/>
        </w:rPr>
        <w:t>л</w:t>
      </w:r>
      <w:r w:rsidRPr="00F07DE6">
        <w:rPr>
          <w:rFonts w:ascii="Times New Roman" w:hAnsi="Times New Roman"/>
          <w:sz w:val="28"/>
          <w:szCs w:val="28"/>
        </w:rPr>
        <w:t>ном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чия).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Четвертая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придумает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символы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(государственные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флаг,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герб)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придум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столицы.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Задания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записать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доске.</w:t>
      </w:r>
    </w:p>
    <w:p w:rsidR="007B38CC" w:rsidRPr="00367DBD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67DBD">
        <w:rPr>
          <w:rFonts w:ascii="Times New Roman" w:hAnsi="Times New Roman"/>
          <w:sz w:val="28"/>
          <w:szCs w:val="28"/>
          <w:u w:val="single"/>
        </w:rPr>
        <w:t xml:space="preserve">3. Подведение итогов - 5 минут. 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Учитель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обращает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главным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дическим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документом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страны,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закреплены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главные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правила,</w:t>
      </w:r>
      <w:r w:rsidRPr="00F07DE6">
        <w:rPr>
          <w:rFonts w:ascii="Times New Roman" w:hAnsi="Times New Roman"/>
          <w:sz w:val="28"/>
          <w:szCs w:val="28"/>
        </w:rPr>
        <w:br/>
        <w:t>принципы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целом.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Наряду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законы,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регулируют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сферы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однако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законы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соответствовать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лам,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закрепленным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с</w:t>
      </w:r>
      <w:r w:rsidRPr="00F07DE6">
        <w:rPr>
          <w:rFonts w:ascii="Times New Roman" w:hAnsi="Times New Roman"/>
          <w:sz w:val="28"/>
          <w:szCs w:val="28"/>
        </w:rPr>
        <w:t>новном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отметить,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юридическим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время,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механизмом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принуждения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 w:rsidRPr="00F07DE6">
        <w:rPr>
          <w:rFonts w:ascii="Times New Roman" w:hAnsi="Times New Roman"/>
          <w:sz w:val="28"/>
          <w:szCs w:val="28"/>
        </w:rPr>
        <w:t>ы</w:t>
      </w:r>
      <w:r w:rsidRPr="00F07DE6">
        <w:rPr>
          <w:rFonts w:ascii="Times New Roman" w:hAnsi="Times New Roman"/>
          <w:sz w:val="28"/>
          <w:szCs w:val="28"/>
        </w:rPr>
        <w:t>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обязанностей.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Учитель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подчеркнуть,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сейчас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выступали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людей,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определяющих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затрагивают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интересы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искл</w:t>
      </w:r>
      <w:r w:rsidRPr="00F07DE6">
        <w:rPr>
          <w:rFonts w:ascii="Times New Roman" w:hAnsi="Times New Roman"/>
          <w:sz w:val="28"/>
          <w:szCs w:val="28"/>
        </w:rPr>
        <w:t>ю</w:t>
      </w:r>
      <w:r w:rsidRPr="00F07DE6">
        <w:rPr>
          <w:rFonts w:ascii="Times New Roman" w:hAnsi="Times New Roman"/>
          <w:sz w:val="28"/>
          <w:szCs w:val="28"/>
        </w:rPr>
        <w:t>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несмотря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выполняла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индивидуальное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важно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осознавать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наличие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</w:t>
      </w:r>
      <w:r w:rsidRPr="00F07DE6">
        <w:rPr>
          <w:rFonts w:ascii="Times New Roman" w:hAnsi="Times New Roman"/>
          <w:sz w:val="28"/>
          <w:szCs w:val="28"/>
        </w:rPr>
        <w:t>б</w:t>
      </w:r>
      <w:r w:rsidRPr="00F07DE6">
        <w:rPr>
          <w:rFonts w:ascii="Times New Roman" w:hAnsi="Times New Roman"/>
          <w:sz w:val="28"/>
          <w:szCs w:val="28"/>
        </w:rPr>
        <w:t>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свобод,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уважительно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относиться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др</w:t>
      </w:r>
      <w:r w:rsidRPr="00F07DE6">
        <w:rPr>
          <w:rFonts w:ascii="Times New Roman" w:hAnsi="Times New Roman"/>
          <w:sz w:val="28"/>
          <w:szCs w:val="28"/>
        </w:rPr>
        <w:t>у</w:t>
      </w:r>
      <w:r w:rsidRPr="00F07DE6">
        <w:rPr>
          <w:rFonts w:ascii="Times New Roman" w:hAnsi="Times New Roman"/>
          <w:sz w:val="28"/>
          <w:szCs w:val="28"/>
        </w:rPr>
        <w:t>гих.</w:t>
      </w:r>
    </w:p>
    <w:p w:rsidR="007B38CC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38CC" w:rsidRPr="00367DBD" w:rsidRDefault="007B38CC" w:rsidP="00367DBD">
      <w:pPr>
        <w:spacing w:after="0" w:line="36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367DBD"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7B38CC" w:rsidRPr="00F07DE6" w:rsidRDefault="007B38CC" w:rsidP="00F07DE6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Гуревич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П.С.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Дрофа,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1995;</w:t>
      </w:r>
    </w:p>
    <w:p w:rsidR="007B38CC" w:rsidRPr="00F07DE6" w:rsidRDefault="007B38CC" w:rsidP="00F07DE6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Давлетшина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Демократия: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дическая</w:t>
      </w:r>
      <w:r w:rsidRPr="00F07DE6">
        <w:rPr>
          <w:rFonts w:ascii="Times New Roman" w:hAnsi="Times New Roman"/>
          <w:sz w:val="28"/>
          <w:szCs w:val="28"/>
        </w:rPr>
        <w:br/>
        <w:t>литература,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1995;</w:t>
      </w:r>
    </w:p>
    <w:p w:rsidR="007B38CC" w:rsidRPr="00F07DE6" w:rsidRDefault="007B38CC" w:rsidP="00F07DE6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Никитин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дерации.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 w:rsidRPr="00F07DE6">
        <w:rPr>
          <w:rFonts w:ascii="Times New Roman" w:hAnsi="Times New Roman"/>
          <w:sz w:val="28"/>
          <w:szCs w:val="28"/>
        </w:rPr>
        <w:br/>
        <w:t>Новая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1995.</w:t>
      </w:r>
    </w:p>
    <w:p w:rsidR="007B38CC" w:rsidRPr="00F07DE6" w:rsidRDefault="007B38CC" w:rsidP="00F07DE6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преподавание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6-8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средней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книга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учителя.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Т.1.</w:t>
      </w:r>
      <w:r w:rsidRPr="00F07DE6">
        <w:rPr>
          <w:rFonts w:ascii="Times New Roman" w:hAnsi="Times New Roman"/>
          <w:sz w:val="28"/>
          <w:szCs w:val="28"/>
        </w:rPr>
        <w:br/>
        <w:t>М.,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2000;</w:t>
      </w:r>
    </w:p>
    <w:p w:rsidR="007B38CC" w:rsidRPr="00F07DE6" w:rsidRDefault="007B38CC" w:rsidP="00F07DE6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Уроки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Пермь,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2002;</w:t>
      </w:r>
    </w:p>
    <w:p w:rsidR="007B38CC" w:rsidRPr="00F07DE6" w:rsidRDefault="007B38CC" w:rsidP="00F07DE6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Экштайн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свободы.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Учебное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пособие.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Норма,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2004;</w:t>
      </w:r>
    </w:p>
    <w:p w:rsidR="007B38CC" w:rsidRPr="00F07DE6" w:rsidRDefault="007B38CC" w:rsidP="00F07DE6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школьника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воспитательном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пространстве: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блемы</w:t>
      </w:r>
      <w:r w:rsidRPr="00F07DE6">
        <w:rPr>
          <w:rFonts w:ascii="Times New Roman" w:hAnsi="Times New Roman"/>
          <w:sz w:val="28"/>
          <w:szCs w:val="28"/>
        </w:rPr>
        <w:br/>
        <w:t>управлен</w:t>
      </w:r>
      <w:bookmarkStart w:id="0" w:name="_GoBack"/>
      <w:bookmarkEnd w:id="0"/>
      <w:r w:rsidRPr="00F07DE6">
        <w:rPr>
          <w:rFonts w:ascii="Times New Roman" w:hAnsi="Times New Roman"/>
          <w:sz w:val="28"/>
          <w:szCs w:val="28"/>
        </w:rPr>
        <w:t>ия/Под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Н.Л.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Селивановой.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Педагогическое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России,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2001</w:t>
      </w:r>
    </w:p>
    <w:p w:rsidR="007B38CC" w:rsidRPr="00F07DE6" w:rsidRDefault="007B38CC" w:rsidP="00F07DE6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Сборник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учебно-методических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материалов.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Н.С.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Воще</w:t>
      </w:r>
      <w:r w:rsidRPr="00F07DE6">
        <w:rPr>
          <w:rFonts w:ascii="Times New Roman" w:hAnsi="Times New Roman"/>
          <w:sz w:val="28"/>
          <w:szCs w:val="28"/>
        </w:rPr>
        <w:t>н</w:t>
      </w:r>
      <w:r w:rsidRPr="00F07DE6">
        <w:rPr>
          <w:rFonts w:ascii="Times New Roman" w:hAnsi="Times New Roman"/>
          <w:sz w:val="28"/>
          <w:szCs w:val="28"/>
        </w:rPr>
        <w:t>кова,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П.П.</w:t>
      </w:r>
      <w:r w:rsidRPr="00F07DE6">
        <w:rPr>
          <w:rFonts w:ascii="Times New Roman" w:hAnsi="Times New Roman"/>
          <w:sz w:val="28"/>
          <w:szCs w:val="28"/>
        </w:rPr>
        <w:br/>
        <w:t>Симоненко/Под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Болотина.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АПК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2003.</w:t>
      </w:r>
    </w:p>
    <w:p w:rsidR="007B38CC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38CC" w:rsidRPr="00367DBD" w:rsidRDefault="007B38CC" w:rsidP="00F07DE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67DBD">
        <w:rPr>
          <w:rFonts w:ascii="Times New Roman" w:hAnsi="Times New Roman"/>
          <w:b/>
          <w:sz w:val="28"/>
          <w:szCs w:val="28"/>
        </w:rPr>
        <w:t>Урок «Когда и как обращаться за юридической помощью» в X-XI кла</w:t>
      </w:r>
      <w:r w:rsidRPr="00367DBD">
        <w:rPr>
          <w:rFonts w:ascii="Times New Roman" w:hAnsi="Times New Roman"/>
          <w:b/>
          <w:sz w:val="28"/>
          <w:szCs w:val="28"/>
        </w:rPr>
        <w:t>с</w:t>
      </w:r>
      <w:r w:rsidRPr="00367DBD">
        <w:rPr>
          <w:rFonts w:ascii="Times New Roman" w:hAnsi="Times New Roman"/>
          <w:b/>
          <w:sz w:val="28"/>
          <w:szCs w:val="28"/>
        </w:rPr>
        <w:t>сах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урока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предполагает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практических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помощью,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приобретение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навыков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стом,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ответственного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вопросе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конных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интересов.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Материалы: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доска,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письменные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принадлежности,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федеральные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законы.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понятия: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отрасль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механизмы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способы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нарушенных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прав.</w:t>
      </w:r>
    </w:p>
    <w:p w:rsidR="007B38CC" w:rsidRPr="00367DBD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67DBD">
        <w:rPr>
          <w:rFonts w:ascii="Times New Roman" w:hAnsi="Times New Roman"/>
          <w:b/>
          <w:sz w:val="28"/>
          <w:szCs w:val="28"/>
        </w:rPr>
        <w:t>Ход урока:</w:t>
      </w:r>
    </w:p>
    <w:p w:rsidR="007B38CC" w:rsidRPr="00367DBD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67DBD">
        <w:rPr>
          <w:rFonts w:ascii="Times New Roman" w:hAnsi="Times New Roman"/>
          <w:sz w:val="28"/>
          <w:szCs w:val="28"/>
          <w:u w:val="single"/>
        </w:rPr>
        <w:t>1. Беседа с учениками - 5 минут.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Учитель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рассказывает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кроме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фундаментальных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называемые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«процедурные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процессуальные»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рыми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понимаются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способы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нарушенных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рассказать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 w:rsidRPr="00F07DE6">
        <w:rPr>
          <w:rFonts w:ascii="Times New Roman" w:hAnsi="Times New Roman"/>
          <w:sz w:val="28"/>
          <w:szCs w:val="28"/>
        </w:rPr>
        <w:t>у</w:t>
      </w:r>
      <w:r w:rsidRPr="00F07DE6">
        <w:rPr>
          <w:rFonts w:ascii="Times New Roman" w:hAnsi="Times New Roman"/>
          <w:sz w:val="28"/>
          <w:szCs w:val="28"/>
        </w:rPr>
        <w:t>ществовании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институтов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самозащита,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внесудебная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судебная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государственная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тить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внимание,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Республике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действует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институт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Уполном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ченного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человека.</w:t>
      </w:r>
    </w:p>
    <w:p w:rsidR="007B38CC" w:rsidRPr="00367DBD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367DBD">
        <w:rPr>
          <w:rFonts w:ascii="Times New Roman" w:hAnsi="Times New Roman"/>
          <w:sz w:val="28"/>
          <w:szCs w:val="28"/>
          <w:u w:val="single"/>
        </w:rPr>
        <w:t>2. Демонстрация «На приеме у юриста»- 30 минут.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Желательно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пригласить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практикующего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студента-юриста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эксперта.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требует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предварительной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подг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товки.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занятия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домашнее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небольшой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социолог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опрос.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опросить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родственников,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друзей,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комых.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Вопрос: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«Какие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возникали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вас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последний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месяц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год?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Назовите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три-пять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любых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проблем».</w:t>
      </w:r>
    </w:p>
    <w:p w:rsidR="007B38CC" w:rsidRPr="00F07DE6" w:rsidRDefault="007B38CC" w:rsidP="00367DBD">
      <w:pPr>
        <w:spacing w:after="0" w:line="360" w:lineRule="auto"/>
        <w:ind w:left="540"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уроке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разделите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5-6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«юридическая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фирма».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сок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решение: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нужно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обращаться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проблемой?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отрасли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(семейное,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трудовое,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</w:t>
      </w:r>
      <w:r w:rsidRPr="00F07DE6">
        <w:rPr>
          <w:rFonts w:ascii="Times New Roman" w:hAnsi="Times New Roman"/>
          <w:sz w:val="28"/>
          <w:szCs w:val="28"/>
        </w:rPr>
        <w:t>ж</w:t>
      </w:r>
      <w:r w:rsidRPr="00F07DE6">
        <w:rPr>
          <w:rFonts w:ascii="Times New Roman" w:hAnsi="Times New Roman"/>
          <w:sz w:val="28"/>
          <w:szCs w:val="28"/>
        </w:rPr>
        <w:t>данское,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административное,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уголовное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право)?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проблемой?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твоем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районе,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городе?</w:t>
      </w:r>
    </w:p>
    <w:p w:rsidR="007B38CC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07DE6">
        <w:rPr>
          <w:rFonts w:ascii="Times New Roman" w:hAnsi="Times New Roman"/>
          <w:sz w:val="28"/>
          <w:szCs w:val="28"/>
        </w:rPr>
        <w:t>знают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находятся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</w:t>
      </w:r>
      <w:r w:rsidRPr="00F07DE6">
        <w:rPr>
          <w:rFonts w:ascii="Times New Roman" w:hAnsi="Times New Roman"/>
          <w:sz w:val="28"/>
          <w:szCs w:val="28"/>
        </w:rPr>
        <w:t>я</w:t>
      </w:r>
      <w:r w:rsidRPr="00F07DE6">
        <w:rPr>
          <w:rFonts w:ascii="Times New Roman" w:hAnsi="Times New Roman"/>
          <w:sz w:val="28"/>
          <w:szCs w:val="28"/>
        </w:rPr>
        <w:t>заться?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уроке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присутствовал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попросите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оценку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дейс</w:t>
      </w:r>
      <w:r w:rsidRPr="00F07DE6">
        <w:rPr>
          <w:rFonts w:ascii="Times New Roman" w:hAnsi="Times New Roman"/>
          <w:sz w:val="28"/>
          <w:szCs w:val="28"/>
        </w:rPr>
        <w:t>т</w:t>
      </w:r>
      <w:r w:rsidRPr="00F07DE6">
        <w:rPr>
          <w:rFonts w:ascii="Times New Roman" w:hAnsi="Times New Roman"/>
          <w:sz w:val="28"/>
          <w:szCs w:val="28"/>
        </w:rPr>
        <w:t>виям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рассмотренной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ситуации: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допуще</w:t>
      </w:r>
      <w:r w:rsidRPr="00F07DE6">
        <w:rPr>
          <w:rFonts w:ascii="Times New Roman" w:hAnsi="Times New Roman"/>
          <w:sz w:val="28"/>
          <w:szCs w:val="28"/>
        </w:rPr>
        <w:t>н</w:t>
      </w:r>
      <w:r w:rsidRPr="00F07DE6">
        <w:rPr>
          <w:rFonts w:ascii="Times New Roman" w:hAnsi="Times New Roman"/>
          <w:sz w:val="28"/>
          <w:szCs w:val="28"/>
        </w:rPr>
        <w:t>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ошибки,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дополнить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прокомментировать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результат.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отсутс</w:t>
      </w:r>
      <w:r w:rsidRPr="00F07DE6">
        <w:rPr>
          <w:rFonts w:ascii="Times New Roman" w:hAnsi="Times New Roman"/>
          <w:sz w:val="28"/>
          <w:szCs w:val="28"/>
        </w:rPr>
        <w:t>т</w:t>
      </w:r>
      <w:r w:rsidRPr="00F07DE6">
        <w:rPr>
          <w:rFonts w:ascii="Times New Roman" w:hAnsi="Times New Roman"/>
          <w:sz w:val="28"/>
          <w:szCs w:val="28"/>
        </w:rPr>
        <w:t>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специалиста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выполнить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тель.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Примерные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ситуации: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7DBD">
        <w:rPr>
          <w:rFonts w:ascii="Times New Roman" w:hAnsi="Times New Roman"/>
          <w:sz w:val="28"/>
          <w:szCs w:val="28"/>
          <w:u w:val="single"/>
        </w:rPr>
        <w:t>Ситуация № 1</w:t>
      </w:r>
      <w:r>
        <w:rPr>
          <w:rFonts w:ascii="Times New Roman" w:hAnsi="Times New Roman"/>
          <w:sz w:val="28"/>
          <w:szCs w:val="28"/>
        </w:rPr>
        <w:t xml:space="preserve">. К </w:t>
      </w:r>
      <w:r w:rsidRPr="00F07DE6">
        <w:rPr>
          <w:rFonts w:ascii="Times New Roman" w:hAnsi="Times New Roman"/>
          <w:sz w:val="28"/>
          <w:szCs w:val="28"/>
        </w:rPr>
        <w:t>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приехал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родственник,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поступил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вуз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собир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вас.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предпринять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пребывание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соответствовало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установле</w:t>
      </w:r>
      <w:r w:rsidRPr="00F07DE6">
        <w:rPr>
          <w:rFonts w:ascii="Times New Roman" w:hAnsi="Times New Roman"/>
          <w:sz w:val="28"/>
          <w:szCs w:val="28"/>
        </w:rPr>
        <w:t>н</w:t>
      </w:r>
      <w:r w:rsidRPr="00F07DE6">
        <w:rPr>
          <w:rFonts w:ascii="Times New Roman" w:hAnsi="Times New Roman"/>
          <w:sz w:val="28"/>
          <w:szCs w:val="28"/>
        </w:rPr>
        <w:t>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законодательством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правилам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б</w:t>
      </w:r>
      <w:r w:rsidRPr="00F07DE6">
        <w:rPr>
          <w:rFonts w:ascii="Times New Roman" w:hAnsi="Times New Roman"/>
          <w:sz w:val="28"/>
          <w:szCs w:val="28"/>
        </w:rPr>
        <w:t>ратиться?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Вопросы: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нужно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обращаться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проблемой?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(это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разъяснить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обучается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студент);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отрасли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проблема?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(конституционное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образов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медицинских,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административное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временной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гистрации;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несво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временная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постановка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учет);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последствия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студента?</w:t>
      </w:r>
    </w:p>
    <w:p w:rsidR="007B38CC" w:rsidRPr="00F07DE6" w:rsidRDefault="007B38CC" w:rsidP="00367DBD">
      <w:pPr>
        <w:spacing w:after="0" w:line="360" w:lineRule="auto"/>
        <w:ind w:left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(отсутствие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временной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влечет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штра</w:t>
      </w:r>
      <w:r w:rsidRPr="00F07DE6">
        <w:rPr>
          <w:rFonts w:ascii="Times New Roman" w:hAnsi="Times New Roman"/>
          <w:sz w:val="28"/>
          <w:szCs w:val="28"/>
        </w:rPr>
        <w:t>ф</w:t>
      </w:r>
      <w:r w:rsidRPr="00F07DE6">
        <w:rPr>
          <w:rFonts w:ascii="Times New Roman" w:hAnsi="Times New Roman"/>
          <w:sz w:val="28"/>
          <w:szCs w:val="28"/>
        </w:rPr>
        <w:t>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санкций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рассматривается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административное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правонар</w:t>
      </w:r>
      <w:r w:rsidRPr="00F07DE6">
        <w:rPr>
          <w:rFonts w:ascii="Times New Roman" w:hAnsi="Times New Roman"/>
          <w:sz w:val="28"/>
          <w:szCs w:val="28"/>
        </w:rPr>
        <w:t>у</w:t>
      </w:r>
      <w:r w:rsidRPr="00F07DE6">
        <w:rPr>
          <w:rFonts w:ascii="Times New Roman" w:hAnsi="Times New Roman"/>
          <w:sz w:val="28"/>
          <w:szCs w:val="28"/>
        </w:rPr>
        <w:t>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студенту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медицинскую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помощь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лечебном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учреждении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студента,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стр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ховом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полисе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указан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другой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адрес;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перемена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жительства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сопряж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постановкой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пребывания,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своевременная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постановка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</w:t>
      </w:r>
      <w:r w:rsidRPr="00F07DE6">
        <w:rPr>
          <w:rFonts w:ascii="Times New Roman" w:hAnsi="Times New Roman"/>
          <w:sz w:val="28"/>
          <w:szCs w:val="28"/>
        </w:rPr>
        <w:t>с</w:t>
      </w:r>
      <w:r w:rsidRPr="00F07DE6">
        <w:rPr>
          <w:rFonts w:ascii="Times New Roman" w:hAnsi="Times New Roman"/>
          <w:sz w:val="28"/>
          <w:szCs w:val="28"/>
        </w:rPr>
        <w:t>сматриваться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уклонение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воинской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привлечь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отве</w:t>
      </w:r>
      <w:r w:rsidRPr="00F07DE6">
        <w:rPr>
          <w:rFonts w:ascii="Times New Roman" w:hAnsi="Times New Roman"/>
          <w:sz w:val="28"/>
          <w:szCs w:val="28"/>
        </w:rPr>
        <w:t>т</w:t>
      </w:r>
      <w:r w:rsidRPr="00F07DE6">
        <w:rPr>
          <w:rFonts w:ascii="Times New Roman" w:hAnsi="Times New Roman"/>
          <w:sz w:val="28"/>
          <w:szCs w:val="28"/>
        </w:rPr>
        <w:t>ственности).</w:t>
      </w:r>
    </w:p>
    <w:p w:rsidR="007B38CC" w:rsidRPr="00F07DE6" w:rsidRDefault="007B38CC" w:rsidP="00367DBD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Комментарий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специалиста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разъяснении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после</w:t>
      </w:r>
      <w:r w:rsidRPr="00F07DE6">
        <w:rPr>
          <w:rFonts w:ascii="Times New Roman" w:hAnsi="Times New Roman"/>
          <w:sz w:val="28"/>
          <w:szCs w:val="28"/>
        </w:rPr>
        <w:t>д</w:t>
      </w:r>
      <w:r w:rsidRPr="00F07DE6">
        <w:rPr>
          <w:rFonts w:ascii="Times New Roman" w:hAnsi="Times New Roman"/>
          <w:sz w:val="28"/>
          <w:szCs w:val="28"/>
        </w:rPr>
        <w:t>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установленного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порядка.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разъяснить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отличие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административного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наказания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уголовного: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администрати</w:t>
      </w:r>
      <w:r w:rsidRPr="00F07DE6">
        <w:rPr>
          <w:rFonts w:ascii="Times New Roman" w:hAnsi="Times New Roman"/>
          <w:sz w:val="28"/>
          <w:szCs w:val="28"/>
        </w:rPr>
        <w:t>в</w:t>
      </w:r>
      <w:r w:rsidRPr="00F07DE6">
        <w:rPr>
          <w:rFonts w:ascii="Times New Roman" w:hAnsi="Times New Roman"/>
          <w:sz w:val="28"/>
          <w:szCs w:val="28"/>
        </w:rPr>
        <w:t>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целью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унижение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дост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инства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незначительные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правонарушения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т</w:t>
      </w:r>
      <w:r w:rsidRPr="00F07DE6">
        <w:rPr>
          <w:rFonts w:ascii="Times New Roman" w:hAnsi="Times New Roman"/>
          <w:sz w:val="28"/>
          <w:szCs w:val="28"/>
        </w:rPr>
        <w:t>личие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уголовной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ответственности,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тогда,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сове</w:t>
      </w:r>
      <w:r w:rsidRPr="00F07DE6">
        <w:rPr>
          <w:rFonts w:ascii="Times New Roman" w:hAnsi="Times New Roman"/>
          <w:sz w:val="28"/>
          <w:szCs w:val="28"/>
        </w:rPr>
        <w:t>р</w:t>
      </w:r>
      <w:r w:rsidRPr="00F07DE6">
        <w:rPr>
          <w:rFonts w:ascii="Times New Roman" w:hAnsi="Times New Roman"/>
          <w:sz w:val="28"/>
          <w:szCs w:val="28"/>
        </w:rPr>
        <w:t>шаются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опасные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(бездействие)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наступают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опасные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последствия.</w:t>
      </w:r>
    </w:p>
    <w:p w:rsidR="007B38CC" w:rsidRPr="00F07DE6" w:rsidRDefault="007B38CC" w:rsidP="00367DBD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7DBD">
        <w:rPr>
          <w:rFonts w:ascii="Times New Roman" w:hAnsi="Times New Roman"/>
          <w:sz w:val="28"/>
          <w:szCs w:val="28"/>
          <w:u w:val="single"/>
        </w:rPr>
        <w:t>Ситуация № 2</w:t>
      </w:r>
      <w:r>
        <w:rPr>
          <w:rFonts w:ascii="Times New Roman" w:hAnsi="Times New Roman"/>
          <w:sz w:val="28"/>
          <w:szCs w:val="28"/>
        </w:rPr>
        <w:t>. У</w:t>
      </w:r>
      <w:r w:rsidRPr="00F07DE6">
        <w:rPr>
          <w:rFonts w:ascii="Times New Roman" w:hAnsi="Times New Roman"/>
          <w:sz w:val="28"/>
          <w:szCs w:val="28"/>
        </w:rPr>
        <w:t>ченица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купила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магазине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блокнот,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был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упакован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видимых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повреждений.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Придя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домой,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вскрыв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упако</w:t>
      </w:r>
      <w:r w:rsidRPr="00F07DE6">
        <w:rPr>
          <w:rFonts w:ascii="Times New Roman" w:hAnsi="Times New Roman"/>
          <w:sz w:val="28"/>
          <w:szCs w:val="28"/>
        </w:rPr>
        <w:t>в</w:t>
      </w:r>
      <w:r w:rsidRPr="00F07DE6">
        <w:rPr>
          <w:rFonts w:ascii="Times New Roman" w:hAnsi="Times New Roman"/>
          <w:sz w:val="28"/>
          <w:szCs w:val="28"/>
        </w:rPr>
        <w:t>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обнаружила,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страницы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внутри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блокнота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смяты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испачканы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типографской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краской.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обстоятельство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расстроило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купательницу,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дальше.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Вопросы:</w:t>
      </w:r>
    </w:p>
    <w:p w:rsidR="007B38CC" w:rsidRPr="00F07DE6" w:rsidRDefault="007B38CC" w:rsidP="00367DBD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нужно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обращаться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проблемой?</w:t>
      </w:r>
    </w:p>
    <w:p w:rsidR="007B38CC" w:rsidRPr="00F07DE6" w:rsidRDefault="007B38CC" w:rsidP="00367DBD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(да,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одиночку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гражданину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трудно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противостоять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торговой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р</w:t>
      </w:r>
      <w:r w:rsidRPr="00F07DE6">
        <w:rPr>
          <w:rFonts w:ascii="Times New Roman" w:hAnsi="Times New Roman"/>
          <w:sz w:val="28"/>
          <w:szCs w:val="28"/>
        </w:rPr>
        <w:t>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производителю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некачественного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товара.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сделали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попытку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вернуть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товар,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вас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приняли,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ну</w:t>
      </w:r>
      <w:r w:rsidRPr="00F07DE6">
        <w:rPr>
          <w:rFonts w:ascii="Times New Roman" w:hAnsi="Times New Roman"/>
          <w:sz w:val="28"/>
          <w:szCs w:val="28"/>
        </w:rPr>
        <w:t>ж</w:t>
      </w:r>
      <w:r w:rsidRPr="00F07DE6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узнать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возможн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сти);</w:t>
      </w:r>
    </w:p>
    <w:p w:rsidR="007B38CC" w:rsidRPr="00F07DE6" w:rsidRDefault="007B38CC" w:rsidP="00367DBD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отрасли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относится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проблема?</w:t>
      </w:r>
    </w:p>
    <w:p w:rsidR="007B38CC" w:rsidRPr="00F07DE6" w:rsidRDefault="007B38CC" w:rsidP="00367DBD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(правильный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регулирует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купли-продажи.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потребителя,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гулируется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права);</w:t>
      </w:r>
    </w:p>
    <w:p w:rsidR="007B38CC" w:rsidRPr="00F07DE6" w:rsidRDefault="007B38CC" w:rsidP="00367DBD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проблемой?</w:t>
      </w:r>
    </w:p>
    <w:p w:rsidR="007B38CC" w:rsidRPr="00F07DE6" w:rsidRDefault="007B38CC" w:rsidP="00367DBD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потребителей;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юридическую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фирму;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б</w:t>
      </w:r>
      <w:r w:rsidRPr="00F07DE6">
        <w:rPr>
          <w:rFonts w:ascii="Times New Roman" w:hAnsi="Times New Roman"/>
          <w:sz w:val="28"/>
          <w:szCs w:val="28"/>
        </w:rPr>
        <w:t>щественную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приемную;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суд);</w:t>
      </w:r>
    </w:p>
    <w:p w:rsidR="007B38CC" w:rsidRPr="00F07DE6" w:rsidRDefault="007B38CC" w:rsidP="00367DBD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знаете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находятся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организации?</w:t>
      </w:r>
    </w:p>
    <w:p w:rsidR="007B38CC" w:rsidRPr="00F07DE6" w:rsidRDefault="007B38CC" w:rsidP="00367DB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Комментарий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специалиста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разъяснении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возможн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обратиться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несколько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консультацией.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пояснить,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многие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сложную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правовую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природу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относиться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нескольким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отраслям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например,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ситуация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рожно-транспортного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происшествия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мен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отраслей:</w:t>
      </w:r>
    </w:p>
    <w:p w:rsidR="007B38CC" w:rsidRPr="00F07DE6" w:rsidRDefault="007B38CC" w:rsidP="00367DBD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административное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движ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ния;</w:t>
      </w:r>
    </w:p>
    <w:p w:rsidR="007B38CC" w:rsidRPr="00F07DE6" w:rsidRDefault="007B38CC" w:rsidP="00367DBD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гражданское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процесс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возмещение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ущерба;</w:t>
      </w:r>
    </w:p>
    <w:p w:rsidR="007B38CC" w:rsidRPr="00F07DE6" w:rsidRDefault="007B38CC" w:rsidP="00367DBD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страховое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выплата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компенсации;</w:t>
      </w:r>
    </w:p>
    <w:p w:rsidR="007B38CC" w:rsidRPr="00F07DE6" w:rsidRDefault="007B38CC" w:rsidP="00367DBD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уголовное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уголовный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процесс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нарушения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движ</w:t>
      </w:r>
      <w:r w:rsidRPr="00F07DE6">
        <w:rPr>
          <w:rFonts w:ascii="Times New Roman" w:hAnsi="Times New Roman"/>
          <w:sz w:val="28"/>
          <w:szCs w:val="28"/>
        </w:rPr>
        <w:t>е</w:t>
      </w:r>
      <w:r w:rsidRPr="00F07DE6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тяжкими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последствиями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т.п.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упомянуто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случаях,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конституционные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</w:t>
      </w:r>
      <w:r w:rsidRPr="00F07DE6">
        <w:rPr>
          <w:rFonts w:ascii="Times New Roman" w:hAnsi="Times New Roman"/>
          <w:sz w:val="28"/>
          <w:szCs w:val="28"/>
        </w:rPr>
        <w:t>н</w:t>
      </w:r>
      <w:r w:rsidRPr="00F07DE6">
        <w:rPr>
          <w:rFonts w:ascii="Times New Roman" w:hAnsi="Times New Roman"/>
          <w:sz w:val="28"/>
          <w:szCs w:val="28"/>
        </w:rPr>
        <w:t>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систему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принципы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ос</w:t>
      </w:r>
      <w:r w:rsidRPr="00F07DE6">
        <w:rPr>
          <w:rFonts w:ascii="Times New Roman" w:hAnsi="Times New Roman"/>
          <w:sz w:val="28"/>
          <w:szCs w:val="28"/>
        </w:rPr>
        <w:t>у</w:t>
      </w:r>
      <w:r w:rsidRPr="00F07DE6">
        <w:rPr>
          <w:rFonts w:ascii="Times New Roman" w:hAnsi="Times New Roman"/>
          <w:sz w:val="28"/>
          <w:szCs w:val="28"/>
        </w:rPr>
        <w:t>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правосудия.</w:t>
      </w:r>
    </w:p>
    <w:p w:rsidR="007B38CC" w:rsidRPr="00C849CB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C849CB">
        <w:rPr>
          <w:rFonts w:ascii="Times New Roman" w:hAnsi="Times New Roman"/>
          <w:sz w:val="28"/>
          <w:szCs w:val="28"/>
          <w:u w:val="single"/>
        </w:rPr>
        <w:t xml:space="preserve">3. Подведение итогов - 10 минут. </w:t>
      </w:r>
    </w:p>
    <w:p w:rsidR="007B38CC" w:rsidRPr="00F07DE6" w:rsidRDefault="007B38CC" w:rsidP="00C849C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Учитель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разъясняет,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решить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проблемы,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регулирует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внешнее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каждому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гражд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нину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четко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знать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стараться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неуко</w:t>
      </w:r>
      <w:r w:rsidRPr="00F07DE6">
        <w:rPr>
          <w:rFonts w:ascii="Times New Roman" w:hAnsi="Times New Roman"/>
          <w:sz w:val="28"/>
          <w:szCs w:val="28"/>
        </w:rPr>
        <w:t>с</w:t>
      </w:r>
      <w:r w:rsidRPr="00F07DE6">
        <w:rPr>
          <w:rFonts w:ascii="Times New Roman" w:hAnsi="Times New Roman"/>
          <w:sz w:val="28"/>
          <w:szCs w:val="28"/>
        </w:rPr>
        <w:t>нительно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выполнять.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нужно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канчивается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начинается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др</w:t>
      </w:r>
      <w:r w:rsidRPr="00F07DE6">
        <w:rPr>
          <w:rFonts w:ascii="Times New Roman" w:hAnsi="Times New Roman"/>
          <w:sz w:val="28"/>
          <w:szCs w:val="28"/>
        </w:rPr>
        <w:t>у</w:t>
      </w:r>
      <w:r w:rsidRPr="00F07DE6">
        <w:rPr>
          <w:rFonts w:ascii="Times New Roman" w:hAnsi="Times New Roman"/>
          <w:sz w:val="28"/>
          <w:szCs w:val="28"/>
        </w:rPr>
        <w:t>гого.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нарушения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способов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ты.</w:t>
      </w:r>
    </w:p>
    <w:p w:rsidR="007B38CC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38CC" w:rsidRPr="00C849CB" w:rsidRDefault="007B38CC" w:rsidP="00C849CB">
      <w:pPr>
        <w:spacing w:after="0" w:line="36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C849CB"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человека: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методика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преподавания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(9-11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классы).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Пермь,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2004;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Лодкина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Социальная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педагогика.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семьи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детства: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Учебное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пособие.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Изд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тельский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центр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«Академия»,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2003.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Простые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ответы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трудные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помощь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подростку).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Состав</w:t>
      </w:r>
      <w:r w:rsidRPr="00F07DE6">
        <w:rPr>
          <w:rFonts w:ascii="Times New Roman" w:hAnsi="Times New Roman"/>
          <w:sz w:val="28"/>
          <w:szCs w:val="28"/>
        </w:rPr>
        <w:t>и</w:t>
      </w:r>
      <w:r w:rsidRPr="00F07DE6">
        <w:rPr>
          <w:rFonts w:ascii="Times New Roman" w:hAnsi="Times New Roman"/>
          <w:sz w:val="28"/>
          <w:szCs w:val="28"/>
        </w:rPr>
        <w:t>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Н.А.Русакова.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Пермь,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2002;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Простые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ответы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трудные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(в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помощь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педагогу).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Н.А.Русакова.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Пермь,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2002;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Бабушкин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подростку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права?».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Издател</w:t>
      </w:r>
      <w:r w:rsidRPr="00F07DE6">
        <w:rPr>
          <w:rFonts w:ascii="Times New Roman" w:hAnsi="Times New Roman"/>
          <w:sz w:val="28"/>
          <w:szCs w:val="28"/>
        </w:rPr>
        <w:t>ь</w:t>
      </w:r>
      <w:r w:rsidRPr="00F07DE6">
        <w:rPr>
          <w:rFonts w:ascii="Times New Roman" w:hAnsi="Times New Roman"/>
          <w:sz w:val="28"/>
          <w:szCs w:val="28"/>
        </w:rPr>
        <w:t>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«Сам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себе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адв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кат»,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1998;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Рыбинский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Е.М.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системой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детства.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Норма,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2004;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Нечаева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A.M.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Судебная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защита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ребенка: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Учебно-практическое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</w:t>
      </w:r>
      <w:r w:rsidRPr="00F07DE6">
        <w:rPr>
          <w:rFonts w:ascii="Times New Roman" w:hAnsi="Times New Roman"/>
          <w:sz w:val="28"/>
          <w:szCs w:val="28"/>
        </w:rPr>
        <w:t>о</w:t>
      </w:r>
      <w:r w:rsidRPr="00F07DE6">
        <w:rPr>
          <w:rFonts w:ascii="Times New Roman" w:hAnsi="Times New Roman"/>
          <w:sz w:val="28"/>
          <w:szCs w:val="28"/>
        </w:rPr>
        <w:t>собие.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Издател</w:t>
      </w:r>
      <w:r w:rsidRPr="00F07DE6">
        <w:rPr>
          <w:rFonts w:ascii="Times New Roman" w:hAnsi="Times New Roman"/>
          <w:sz w:val="28"/>
          <w:szCs w:val="28"/>
        </w:rPr>
        <w:t>ь</w:t>
      </w:r>
      <w:r w:rsidRPr="00F07DE6">
        <w:rPr>
          <w:rFonts w:ascii="Times New Roman" w:hAnsi="Times New Roman"/>
          <w:sz w:val="28"/>
          <w:szCs w:val="28"/>
        </w:rPr>
        <w:t>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«Экзамен»,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2003;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Гражданское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социальное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проектирование.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Пособие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преподавателей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школ.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Серия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«Библиотека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Федеральной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развития</w:t>
      </w:r>
      <w:r w:rsidRPr="00F07DE6">
        <w:rPr>
          <w:rFonts w:ascii="Times New Roman" w:hAnsi="Times New Roman"/>
          <w:sz w:val="28"/>
          <w:szCs w:val="28"/>
        </w:rPr>
        <w:br/>
        <w:t>образования».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Изд.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«Новый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учебник»,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2003;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Лебедева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Майоров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А.,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Золотухина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детей//Народное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обр</w:t>
      </w:r>
      <w:r w:rsidRPr="00F07DE6">
        <w:rPr>
          <w:rFonts w:ascii="Times New Roman" w:hAnsi="Times New Roman"/>
          <w:sz w:val="28"/>
          <w:szCs w:val="28"/>
        </w:rPr>
        <w:t>а</w:t>
      </w:r>
      <w:r w:rsidRPr="00F07DE6">
        <w:rPr>
          <w:rFonts w:ascii="Times New Roman" w:hAnsi="Times New Roman"/>
          <w:sz w:val="28"/>
          <w:szCs w:val="28"/>
        </w:rPr>
        <w:t>зование.2001,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2;</w:t>
      </w:r>
    </w:p>
    <w:p w:rsidR="007B38CC" w:rsidRPr="00F07DE6" w:rsidRDefault="007B38CC" w:rsidP="00F07DE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7DE6">
        <w:rPr>
          <w:rFonts w:ascii="Times New Roman" w:hAnsi="Times New Roman"/>
          <w:sz w:val="28"/>
          <w:szCs w:val="28"/>
        </w:rPr>
        <w:t>Кущенко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И.А.,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Петкевич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С.М.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Ваши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права.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Программно-методический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комплекс.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Пермь,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7DE6">
        <w:rPr>
          <w:rFonts w:ascii="Times New Roman" w:hAnsi="Times New Roman"/>
          <w:sz w:val="28"/>
          <w:szCs w:val="28"/>
        </w:rPr>
        <w:t>2003.</w:t>
      </w:r>
    </w:p>
    <w:p w:rsidR="007B38CC" w:rsidRPr="00F07DE6" w:rsidRDefault="007B38CC" w:rsidP="00F07DE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7B38CC" w:rsidRPr="00F07DE6" w:rsidSect="002703F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8CC" w:rsidRDefault="007B38CC" w:rsidP="009F2454">
      <w:pPr>
        <w:spacing w:after="0" w:line="240" w:lineRule="auto"/>
      </w:pPr>
      <w:r>
        <w:separator/>
      </w:r>
    </w:p>
  </w:endnote>
  <w:endnote w:type="continuationSeparator" w:id="0">
    <w:p w:rsidR="007B38CC" w:rsidRDefault="007B38CC" w:rsidP="009F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8CC" w:rsidRDefault="007B38CC">
    <w:pPr>
      <w:pStyle w:val="Footer"/>
      <w:jc w:val="center"/>
    </w:pPr>
    <w:fldSimple w:instr="PAGE   \* MERGEFORMAT">
      <w:r>
        <w:rPr>
          <w:noProof/>
        </w:rPr>
        <w:t>11</w:t>
      </w:r>
    </w:fldSimple>
  </w:p>
  <w:p w:rsidR="007B38CC" w:rsidRDefault="007B38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8CC" w:rsidRDefault="007B38CC" w:rsidP="009F2454">
      <w:pPr>
        <w:spacing w:after="0" w:line="240" w:lineRule="auto"/>
      </w:pPr>
      <w:r>
        <w:separator/>
      </w:r>
    </w:p>
  </w:footnote>
  <w:footnote w:type="continuationSeparator" w:id="0">
    <w:p w:rsidR="007B38CC" w:rsidRDefault="007B38CC" w:rsidP="009F2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616DF"/>
    <w:multiLevelType w:val="hybridMultilevel"/>
    <w:tmpl w:val="502E73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C26DBB"/>
    <w:multiLevelType w:val="hybridMultilevel"/>
    <w:tmpl w:val="BE94B3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070361"/>
    <w:multiLevelType w:val="multilevel"/>
    <w:tmpl w:val="86E22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73130D"/>
    <w:multiLevelType w:val="multilevel"/>
    <w:tmpl w:val="2CF06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A370B22"/>
    <w:multiLevelType w:val="hybridMultilevel"/>
    <w:tmpl w:val="76B20C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025B16"/>
    <w:multiLevelType w:val="hybridMultilevel"/>
    <w:tmpl w:val="2D4C0E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60E5675"/>
    <w:multiLevelType w:val="multilevel"/>
    <w:tmpl w:val="FDDC8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1101E88"/>
    <w:multiLevelType w:val="hybridMultilevel"/>
    <w:tmpl w:val="0E1821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8DC4A8F"/>
    <w:multiLevelType w:val="multilevel"/>
    <w:tmpl w:val="1292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26105C"/>
    <w:multiLevelType w:val="multilevel"/>
    <w:tmpl w:val="95046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4F42C96"/>
    <w:multiLevelType w:val="hybridMultilevel"/>
    <w:tmpl w:val="48100A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63B3937"/>
    <w:multiLevelType w:val="multilevel"/>
    <w:tmpl w:val="6A7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A13151"/>
    <w:multiLevelType w:val="multilevel"/>
    <w:tmpl w:val="7C34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2"/>
  </w:num>
  <w:num w:numId="3">
    <w:abstractNumId w:val="2"/>
  </w:num>
  <w:num w:numId="4">
    <w:abstractNumId w:val="6"/>
  </w:num>
  <w:num w:numId="5">
    <w:abstractNumId w:val="8"/>
  </w:num>
  <w:num w:numId="6">
    <w:abstractNumId w:val="11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10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2454"/>
    <w:rsid w:val="00020254"/>
    <w:rsid w:val="002703F1"/>
    <w:rsid w:val="00367DBD"/>
    <w:rsid w:val="003B6D7B"/>
    <w:rsid w:val="00513A55"/>
    <w:rsid w:val="007B38CC"/>
    <w:rsid w:val="009F2454"/>
    <w:rsid w:val="00C63165"/>
    <w:rsid w:val="00C849CB"/>
    <w:rsid w:val="00CB745B"/>
    <w:rsid w:val="00EC1DC1"/>
    <w:rsid w:val="00F07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3F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F2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9F24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F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F245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F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F2454"/>
    <w:rPr>
      <w:rFonts w:cs="Times New Roman"/>
    </w:rPr>
  </w:style>
  <w:style w:type="paragraph" w:customStyle="1" w:styleId="A0E349F008B644AAB6A282E0D042D17E">
    <w:name w:val="A0E349F008B644AAB6A282E0D042D17E"/>
    <w:uiPriority w:val="99"/>
    <w:rsid w:val="009F2454"/>
    <w:pPr>
      <w:spacing w:after="200" w:line="276" w:lineRule="auto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F2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F2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22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11</Pages>
  <Words>2671</Words>
  <Characters>15228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 RT</dc:creator>
  <cp:keywords/>
  <dc:description/>
  <cp:lastModifiedBy>irort-f17</cp:lastModifiedBy>
  <cp:revision>4</cp:revision>
  <dcterms:created xsi:type="dcterms:W3CDTF">2018-04-27T11:53:00Z</dcterms:created>
  <dcterms:modified xsi:type="dcterms:W3CDTF">2020-10-27T07:02:00Z</dcterms:modified>
</cp:coreProperties>
</file>